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9B0" w:rsidRDefault="004F6B07" w:rsidP="00E228E1">
      <w:pPr>
        <w:pStyle w:val="Textbody"/>
        <w:tabs>
          <w:tab w:val="left" w:pos="6300"/>
        </w:tabs>
        <w:spacing w:after="142" w:line="240" w:lineRule="auto"/>
        <w:ind w:left="43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Заместителю главы городского округа города Калуги - начальнику управления архитектуры, градостроительства и земельных </w:t>
      </w:r>
      <w:proofErr w:type="gramStart"/>
      <w:r>
        <w:rPr>
          <w:rFonts w:ascii="Times New Roman" w:hAnsi="Times New Roman" w:cs="Times New Roman"/>
        </w:rPr>
        <w:t>отношений  города</w:t>
      </w:r>
      <w:proofErr w:type="gramEnd"/>
      <w:r>
        <w:rPr>
          <w:rFonts w:ascii="Times New Roman" w:hAnsi="Times New Roman" w:cs="Times New Roman"/>
        </w:rPr>
        <w:t xml:space="preserve"> Калуги  </w:t>
      </w:r>
    </w:p>
    <w:p w:rsidR="00F469B0" w:rsidRDefault="004F6B07">
      <w:pPr>
        <w:pStyle w:val="Textbody"/>
        <w:spacing w:after="142" w:line="240" w:lineRule="auto"/>
        <w:ind w:left="43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Ковтун Ю.В.</w:t>
      </w:r>
    </w:p>
    <w:p w:rsidR="00F469B0" w:rsidRDefault="004F6B07">
      <w:pPr>
        <w:pStyle w:val="Textbody"/>
        <w:spacing w:after="142" w:line="240" w:lineRule="auto"/>
        <w:ind w:left="4365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от_____________________________________</w:t>
      </w:r>
    </w:p>
    <w:p w:rsidR="00F469B0" w:rsidRDefault="004F6B07">
      <w:pPr>
        <w:pStyle w:val="Textbody"/>
        <w:spacing w:after="142" w:line="240" w:lineRule="auto"/>
        <w:ind w:left="43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______________________________________,</w:t>
      </w:r>
    </w:p>
    <w:p w:rsidR="00F469B0" w:rsidRDefault="004F6B07">
      <w:pPr>
        <w:pStyle w:val="Textbody"/>
        <w:spacing w:after="142" w:line="240" w:lineRule="auto"/>
        <w:ind w:left="43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зарегистрированного(-ой) по адресу:</w:t>
      </w:r>
    </w:p>
    <w:p w:rsidR="00F469B0" w:rsidRDefault="004F6B07" w:rsidP="00E228E1">
      <w:pPr>
        <w:pStyle w:val="Textbody"/>
        <w:spacing w:after="142" w:line="240" w:lineRule="auto"/>
        <w:ind w:left="43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F469B0" w:rsidRDefault="004F6B07" w:rsidP="00E228E1">
      <w:pPr>
        <w:pStyle w:val="Textbody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</w:t>
      </w:r>
    </w:p>
    <w:p w:rsidR="00F469B0" w:rsidRDefault="004F6B07" w:rsidP="00E228E1">
      <w:pPr>
        <w:pStyle w:val="Textbody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субъекта на обработку персональных данных</w:t>
      </w:r>
    </w:p>
    <w:p w:rsidR="00F469B0" w:rsidRDefault="004F6B07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</w:t>
      </w:r>
    </w:p>
    <w:p w:rsidR="00F469B0" w:rsidRDefault="004F6B07">
      <w:pPr>
        <w:pStyle w:val="Textbody"/>
        <w:spacing w:after="142" w:line="240" w:lineRule="auto"/>
        <w:jc w:val="center"/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F469B0" w:rsidRDefault="004F6B07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удостоверяющий личность, ____________ серия ______№________________</w:t>
      </w:r>
    </w:p>
    <w:p w:rsidR="00F469B0" w:rsidRDefault="004F6B07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 «__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 ___г. _____</w:t>
      </w:r>
      <w:r>
        <w:rPr>
          <w:rFonts w:ascii="Times New Roman" w:hAnsi="Times New Roman" w:cs="Times New Roman"/>
        </w:rPr>
        <w:t>_____________________________________________</w:t>
      </w:r>
    </w:p>
    <w:p w:rsidR="00F469B0" w:rsidRDefault="004F6B07">
      <w:pPr>
        <w:pStyle w:val="Textbody"/>
        <w:spacing w:after="142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(кем выдан)</w:t>
      </w:r>
    </w:p>
    <w:p w:rsidR="00F469B0" w:rsidRDefault="004F6B07">
      <w:pPr>
        <w:pStyle w:val="Textbody"/>
        <w:spacing w:after="142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F469B0" w:rsidRDefault="004F6B07">
      <w:pPr>
        <w:pStyle w:val="Textbody"/>
        <w:spacing w:after="142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(реквизиты доверенности или иного документа, подтверждающего полномочия)</w:t>
      </w:r>
    </w:p>
    <w:p w:rsidR="00F469B0" w:rsidRDefault="004F6B07">
      <w:pPr>
        <w:pStyle w:val="Textbody"/>
        <w:spacing w:after="142" w:line="240" w:lineRule="auto"/>
        <w:jc w:val="both"/>
      </w:pPr>
      <w:r>
        <w:rPr>
          <w:rFonts w:ascii="Times New Roman" w:hAnsi="Times New Roman" w:cs="Times New Roman"/>
        </w:rPr>
        <w:t xml:space="preserve">в соответствии с </w:t>
      </w:r>
      <w:r>
        <w:rPr>
          <w:rFonts w:ascii="Times New Roman" w:hAnsi="Times New Roman" w:cs="Times New Roman"/>
        </w:rPr>
        <w:t xml:space="preserve">Федеральным </w:t>
      </w:r>
      <w:r>
        <w:rPr>
          <w:rStyle w:val="Internetlink"/>
          <w:rFonts w:ascii="Times New Roman" w:hAnsi="Times New Roman" w:cs="Times New Roman"/>
          <w:color w:val="000000"/>
          <w:u w:val="none"/>
        </w:rPr>
        <w:t>законом</w:t>
      </w:r>
      <w:r>
        <w:rPr>
          <w:rFonts w:ascii="Times New Roman" w:hAnsi="Times New Roman" w:cs="Times New Roman"/>
        </w:rPr>
        <w:t xml:space="preserve"> от 27.07.2006 № 152-ФЗ «О персональных данных» выражаю согласие управлению архитектуры, градостроительства и земельных отношений города Калуги, расположенному по адресу: г. Калуга, ул. Московская, д. 188, на  обработку  представленных  </w:t>
      </w:r>
      <w:r>
        <w:rPr>
          <w:rFonts w:ascii="Times New Roman" w:hAnsi="Times New Roman" w:cs="Times New Roman"/>
        </w:rPr>
        <w:t>персональных данных:  фамилии,  имени,  отчества, ___________________________________________________________________________ ___________________________________________________________________________</w:t>
      </w:r>
    </w:p>
    <w:p w:rsidR="00F469B0" w:rsidRDefault="004F6B07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достижения следующих целей:</w:t>
      </w:r>
    </w:p>
    <w:p w:rsidR="00F469B0" w:rsidRDefault="004F6B07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______________________________________________________</w:t>
      </w:r>
    </w:p>
    <w:p w:rsidR="00F469B0" w:rsidRDefault="004F6B07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даю согласие на следующие действия с персональными данными:</w:t>
      </w:r>
    </w:p>
    <w:p w:rsidR="00F469B0" w:rsidRDefault="004F6B07">
      <w:pPr>
        <w:pStyle w:val="Textbody"/>
        <w:spacing w:after="142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</w:t>
      </w:r>
      <w:r>
        <w:rPr>
          <w:rFonts w:ascii="Times New Roman" w:hAnsi="Times New Roman" w:cs="Times New Roman"/>
        </w:rPr>
        <w:t>, представление, доступ). ___________________________________________________________________________.</w:t>
      </w:r>
    </w:p>
    <w:p w:rsidR="00F469B0" w:rsidRDefault="004F6B07">
      <w:pPr>
        <w:pStyle w:val="Textbody"/>
        <w:spacing w:after="142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согласен(-а) с тем, что персональные данные будут ограничено доступны руководителям и специалистам управления архитектуры, градостроительства и земельн</w:t>
      </w:r>
      <w:r>
        <w:rPr>
          <w:rFonts w:ascii="Times New Roman" w:hAnsi="Times New Roman" w:cs="Times New Roman"/>
        </w:rPr>
        <w:t>ых отношений города Калуги исключительно в целях обработки персональных данных с соблюдением законодательства Российской Федерации.</w:t>
      </w:r>
    </w:p>
    <w:p w:rsidR="00F469B0" w:rsidRDefault="004F6B07">
      <w:pPr>
        <w:pStyle w:val="Textbody"/>
        <w:spacing w:after="142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информирован(-а) о том, что настоящее заявление действует в течение установленного срока хранения ________________ моих пе</w:t>
      </w:r>
      <w:r>
        <w:rPr>
          <w:rFonts w:ascii="Times New Roman" w:hAnsi="Times New Roman" w:cs="Times New Roman"/>
        </w:rPr>
        <w:t xml:space="preserve">рсональных данных и </w:t>
      </w:r>
      <w:proofErr w:type="gramStart"/>
      <w:r>
        <w:rPr>
          <w:rFonts w:ascii="Times New Roman" w:hAnsi="Times New Roman" w:cs="Times New Roman"/>
        </w:rPr>
        <w:t>может  быть</w:t>
      </w:r>
      <w:proofErr w:type="gramEnd"/>
      <w:r>
        <w:rPr>
          <w:rFonts w:ascii="Times New Roman" w:hAnsi="Times New Roman" w:cs="Times New Roman"/>
        </w:rPr>
        <w:t xml:space="preserve"> отозвано мной в письменной форме.</w:t>
      </w:r>
    </w:p>
    <w:p w:rsidR="00F469B0" w:rsidRDefault="004F6B07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 20   _ г.  ___________ ________________________________________</w:t>
      </w:r>
    </w:p>
    <w:p w:rsidR="00F469B0" w:rsidRDefault="004F6B07">
      <w:pPr>
        <w:pStyle w:val="Textbody"/>
        <w:spacing w:after="142" w:line="240" w:lineRule="auto"/>
      </w:pP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дата </w:t>
      </w:r>
      <w:r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подпись  </w:t>
      </w:r>
      <w:r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  Ф.И.О.</w:t>
      </w:r>
    </w:p>
    <w:p w:rsidR="00F469B0" w:rsidRDefault="004F6B07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принял(-</w:t>
      </w:r>
      <w:proofErr w:type="gramStart"/>
      <w:r>
        <w:rPr>
          <w:rFonts w:ascii="Times New Roman" w:hAnsi="Times New Roman" w:cs="Times New Roman"/>
        </w:rPr>
        <w:t xml:space="preserve">а)   </w:t>
      </w:r>
      <w:proofErr w:type="gramEnd"/>
      <w:r>
        <w:rPr>
          <w:rFonts w:ascii="Times New Roman" w:hAnsi="Times New Roman" w:cs="Times New Roman"/>
        </w:rPr>
        <w:t xml:space="preserve">  _____________  _________________________________________</w:t>
      </w:r>
    </w:p>
    <w:p w:rsidR="00F469B0" w:rsidRDefault="004F6B07">
      <w:pPr>
        <w:pStyle w:val="Textbody"/>
        <w:spacing w:after="142" w:line="240" w:lineRule="auto"/>
      </w:pP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(подпись Ф.И.О. специалиста)</w:t>
      </w:r>
    </w:p>
    <w:sectPr w:rsidR="00F469B0" w:rsidSect="00E228E1">
      <w:pgSz w:w="11906" w:h="16838"/>
      <w:pgMar w:top="1077" w:right="1134" w:bottom="0" w:left="1701" w:header="73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6B07" w:rsidRDefault="004F6B07">
      <w:r>
        <w:separator/>
      </w:r>
    </w:p>
  </w:endnote>
  <w:endnote w:type="continuationSeparator" w:id="0">
    <w:p w:rsidR="004F6B07" w:rsidRDefault="004F6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6B07" w:rsidRDefault="004F6B07">
      <w:r>
        <w:rPr>
          <w:color w:val="000000"/>
        </w:rPr>
        <w:separator/>
      </w:r>
    </w:p>
  </w:footnote>
  <w:footnote w:type="continuationSeparator" w:id="0">
    <w:p w:rsidR="004F6B07" w:rsidRDefault="004F6B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469B0"/>
    <w:rsid w:val="004F6B07"/>
    <w:rsid w:val="009B5179"/>
    <w:rsid w:val="00E228E1"/>
    <w:rsid w:val="00F4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D1C5"/>
  <w15:docId w15:val="{735D626F-0832-4933-81DB-EBC12BA5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onsPlusNormal">
    <w:name w:val="ConsPlusNormal"/>
    <w:pPr>
      <w:widowControl w:val="0"/>
      <w:autoSpaceDE w:val="0"/>
      <w:textAlignment w:val="auto"/>
    </w:pPr>
    <w:rPr>
      <w:rFonts w:ascii="Calibri" w:eastAsia="Times New Roman" w:hAnsi="Calibri" w:cs="Calibri"/>
      <w:kern w:val="0"/>
      <w:sz w:val="22"/>
      <w:szCs w:val="20"/>
      <w:lang w:eastAsia="ru-RU" w:bidi="ar-SA"/>
    </w:rPr>
  </w:style>
  <w:style w:type="paragraph" w:customStyle="1" w:styleId="21">
    <w:name w:val="Основной текст (2)1"/>
    <w:basedOn w:val="a"/>
    <w:pPr>
      <w:shd w:val="clear" w:color="auto" w:fill="FFFFFF"/>
      <w:suppressAutoHyphens w:val="0"/>
      <w:spacing w:line="295" w:lineRule="exact"/>
      <w:textAlignment w:val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HeaderandFooter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2">
    <w:name w:val="Основной текст (2)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E228E1"/>
    <w:pPr>
      <w:tabs>
        <w:tab w:val="center" w:pos="4677"/>
        <w:tab w:val="right" w:pos="9355"/>
      </w:tabs>
    </w:pPr>
    <w:rPr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E228E1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Ирина Сергеевна</dc:creator>
  <cp:lastModifiedBy>Скок Ольга Викторовна</cp:lastModifiedBy>
  <cp:revision>2</cp:revision>
  <cp:lastPrinted>2024-09-25T16:44:00Z</cp:lastPrinted>
  <dcterms:created xsi:type="dcterms:W3CDTF">2026-01-23T05:35:00Z</dcterms:created>
  <dcterms:modified xsi:type="dcterms:W3CDTF">2026-01-23T05:35:00Z</dcterms:modified>
</cp:coreProperties>
</file>